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E2FE7" w14:textId="1719C99B" w:rsidR="00D15F09" w:rsidRPr="00D15F09" w:rsidRDefault="00D15F09">
      <w:pPr>
        <w:rPr>
          <w:b/>
          <w:color w:val="auto"/>
          <w:lang w:val="en-GB"/>
        </w:rPr>
      </w:pPr>
      <w:r w:rsidRPr="00D15F09">
        <w:rPr>
          <w:b/>
          <w:color w:val="auto"/>
          <w:lang w:val="en-GB"/>
        </w:rPr>
        <w:t>April 99 – Symphony (Originally by Clean Bandit ft. Zara Larsson)</w:t>
      </w:r>
    </w:p>
    <w:p w14:paraId="431621DA" w14:textId="77777777" w:rsidR="00D15F09" w:rsidRPr="00D15F09" w:rsidRDefault="00D15F09">
      <w:pPr>
        <w:rPr>
          <w:color w:val="auto"/>
          <w:lang w:val="en-GB"/>
        </w:rPr>
      </w:pPr>
    </w:p>
    <w:tbl>
      <w:tblPr>
        <w:tblStyle w:val="TableGrid"/>
        <w:tblW w:w="10774" w:type="dxa"/>
        <w:tblInd w:w="-1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5812"/>
      </w:tblGrid>
      <w:tr w:rsidR="00D15F09" w14:paraId="2FF874D2" w14:textId="77777777" w:rsidTr="00D15F09">
        <w:tc>
          <w:tcPr>
            <w:tcW w:w="4962" w:type="dxa"/>
          </w:tcPr>
          <w:p w14:paraId="0A165A2E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Sinfonías escuché</w:t>
            </w:r>
          </w:p>
          <w:p w14:paraId="168E4C96" w14:textId="66A11082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Antes de oír ______(1)</w:t>
            </w:r>
          </w:p>
          <w:p w14:paraId="6C1CE0F8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Una rapsodia nuestra fue</w:t>
            </w:r>
          </w:p>
          <w:p w14:paraId="2AEF7910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Tuvimos melodía juntos</w:t>
            </w:r>
          </w:p>
          <w:p w14:paraId="4004351A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7C75FB8F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Antes me la vida me ató</w:t>
            </w:r>
          </w:p>
          <w:p w14:paraId="5540AA57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Pero viniste a liberarme</w:t>
            </w:r>
          </w:p>
          <w:p w14:paraId="2CD39C28" w14:textId="6DF437E5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 xml:space="preserve">Cantaba </w:t>
            </w:r>
            <w:r>
              <w:rPr>
                <w:color w:val="auto"/>
                <w:sz w:val="32"/>
                <w:szCs w:val="32"/>
              </w:rPr>
              <w:t>solo mi ______(2)</w:t>
            </w:r>
          </w:p>
          <w:p w14:paraId="4D1A681F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ahora sin ti no se la clave</w:t>
            </w:r>
          </w:p>
          <w:p w14:paraId="091952F1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2B8FADAF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tu canción va en repetición</w:t>
            </w:r>
          </w:p>
          <w:p w14:paraId="4206ED03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bailando estoy con tu corazón</w:t>
            </w:r>
          </w:p>
          <w:p w14:paraId="1EBF6F26" w14:textId="07145E09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Cuando te vas incomple</w:t>
            </w:r>
            <w:r>
              <w:rPr>
                <w:color w:val="auto"/>
                <w:sz w:val="32"/>
                <w:szCs w:val="32"/>
              </w:rPr>
              <w:t>to _____(3)</w:t>
            </w:r>
          </w:p>
          <w:p w14:paraId="3117BD3A" w14:textId="33682303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Es</w:t>
            </w:r>
            <w:r>
              <w:rPr>
                <w:color w:val="auto"/>
                <w:sz w:val="32"/>
                <w:szCs w:val="32"/>
              </w:rPr>
              <w:t>c</w:t>
            </w:r>
            <w:r w:rsidRPr="00D15F09">
              <w:rPr>
                <w:color w:val="auto"/>
                <w:sz w:val="32"/>
                <w:szCs w:val="32"/>
              </w:rPr>
              <w:t>ucha la verdad</w:t>
            </w:r>
          </w:p>
          <w:p w14:paraId="76C32B4A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3860B231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De tu sinfonía parte quiero ser</w:t>
            </w:r>
          </w:p>
          <w:p w14:paraId="70A0C276" w14:textId="51AEA6C0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 estoy</w:t>
            </w:r>
          </w:p>
          <w:p w14:paraId="62511FB4" w14:textId="4009CF0C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Quiero _____(4)</w:t>
            </w:r>
          </w:p>
          <w:p w14:paraId="5D3A1986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Como una canción que suena hoy</w:t>
            </w:r>
          </w:p>
          <w:p w14:paraId="18F2216B" w14:textId="51FF301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</w:t>
            </w:r>
            <w:r>
              <w:rPr>
                <w:color w:val="auto"/>
                <w:sz w:val="32"/>
                <w:szCs w:val="32"/>
              </w:rPr>
              <w:t xml:space="preserve"> estoy</w:t>
            </w:r>
          </w:p>
          <w:p w14:paraId="1BF8C364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316C8BAD" w14:textId="0C203F5B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Lo siento si hablo de _____(5)</w:t>
            </w:r>
          </w:p>
          <w:p w14:paraId="2C37361A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Pero contigo yo estoy vivo</w:t>
            </w:r>
          </w:p>
          <w:p w14:paraId="5D235D82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Sin suerte yo quería avanzar</w:t>
            </w:r>
          </w:p>
          <w:p w14:paraId="30C72ACE" w14:textId="3CD283C3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No creas sentir lo que ____(6)</w:t>
            </w:r>
            <w:r w:rsidRPr="00D15F09">
              <w:rPr>
                <w:color w:val="auto"/>
                <w:sz w:val="32"/>
                <w:szCs w:val="32"/>
              </w:rPr>
              <w:t xml:space="preserve"> siento</w:t>
            </w:r>
          </w:p>
          <w:p w14:paraId="30C33929" w14:textId="77777777" w:rsidR="00D15F09" w:rsidRPr="00D15F09" w:rsidRDefault="00D15F09">
            <w:pPr>
              <w:rPr>
                <w:color w:val="auto"/>
                <w:sz w:val="32"/>
                <w:szCs w:val="32"/>
              </w:rPr>
            </w:pPr>
          </w:p>
        </w:tc>
        <w:tc>
          <w:tcPr>
            <w:tcW w:w="5812" w:type="dxa"/>
          </w:tcPr>
          <w:p w14:paraId="1B5FB6AC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Yo sinfonías yo escuché</w:t>
            </w:r>
          </w:p>
          <w:p w14:paraId="41EF9C75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Antes de oír el silencio</w:t>
            </w:r>
          </w:p>
          <w:p w14:paraId="20520248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Una rapsodia nuestra fue</w:t>
            </w:r>
          </w:p>
          <w:p w14:paraId="052E4C77" w14:textId="7B97890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Tuvimos melodía _____(7)</w:t>
            </w:r>
          </w:p>
          <w:p w14:paraId="5C382F92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7285D2AC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tu canción va en repetición</w:t>
            </w:r>
          </w:p>
          <w:p w14:paraId="12EFFA23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bailando estoy con tu corazón</w:t>
            </w:r>
          </w:p>
          <w:p w14:paraId="1B5BC8B0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Cuando te vas incompleto estoy</w:t>
            </w:r>
          </w:p>
          <w:p w14:paraId="2B2ED5B7" w14:textId="32510ECE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Escuc</w:t>
            </w:r>
            <w:r>
              <w:rPr>
                <w:color w:val="auto"/>
                <w:sz w:val="32"/>
                <w:szCs w:val="32"/>
              </w:rPr>
              <w:t>ha la ______(8)</w:t>
            </w:r>
          </w:p>
          <w:p w14:paraId="3EC995C9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568424B9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De tu sinfonía parte quiero ser</w:t>
            </w:r>
          </w:p>
          <w:p w14:paraId="2681ABD8" w14:textId="18C5F8EE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 estoy</w:t>
            </w:r>
          </w:p>
          <w:p w14:paraId="57AA40C1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 xml:space="preserve">Quiero ser </w:t>
            </w:r>
          </w:p>
          <w:p w14:paraId="39830A4D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Como una canción que suena hoy</w:t>
            </w:r>
          </w:p>
          <w:p w14:paraId="732EEBCF" w14:textId="74708C76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 estoy</w:t>
            </w:r>
          </w:p>
          <w:p w14:paraId="6A195B1C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69C92533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tu canción va en repetición</w:t>
            </w:r>
          </w:p>
          <w:p w14:paraId="64A5022C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Y bailando estoy con tu corazón</w:t>
            </w:r>
          </w:p>
          <w:p w14:paraId="29513A5C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Cuando te vas incompleto estoy</w:t>
            </w:r>
          </w:p>
          <w:p w14:paraId="2C38B63D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Escucha la verdad</w:t>
            </w:r>
          </w:p>
          <w:p w14:paraId="16B3FB55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</w:p>
          <w:p w14:paraId="11BDB610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De tu sinfonía parte quiero ser</w:t>
            </w:r>
          </w:p>
          <w:p w14:paraId="35FE308C" w14:textId="4880427D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 estoy</w:t>
            </w:r>
          </w:p>
          <w:p w14:paraId="73992F31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Quiero ser</w:t>
            </w:r>
          </w:p>
          <w:p w14:paraId="56B45DD1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Como una canción que suena hoy</w:t>
            </w:r>
          </w:p>
          <w:p w14:paraId="607FEDDF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Quiero ser</w:t>
            </w:r>
          </w:p>
          <w:p w14:paraId="26D560C6" w14:textId="19D6D92C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 estoy</w:t>
            </w:r>
          </w:p>
          <w:p w14:paraId="62EE60D2" w14:textId="77777777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 w:rsidRPr="00D15F09">
              <w:rPr>
                <w:color w:val="auto"/>
                <w:sz w:val="32"/>
                <w:szCs w:val="32"/>
              </w:rPr>
              <w:t>Como una canción que suena hoy</w:t>
            </w:r>
          </w:p>
          <w:p w14:paraId="6E0550C5" w14:textId="093A3312" w:rsidR="00D15F09" w:rsidRPr="00D15F09" w:rsidRDefault="00D15F09" w:rsidP="00D15F09">
            <w:pP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Tú</w:t>
            </w:r>
            <w:r w:rsidRPr="00D15F09">
              <w:rPr>
                <w:color w:val="auto"/>
                <w:sz w:val="32"/>
                <w:szCs w:val="32"/>
              </w:rPr>
              <w:t xml:space="preserve"> me abrazarás si solo estoy</w:t>
            </w:r>
          </w:p>
          <w:p w14:paraId="4C749802" w14:textId="77777777" w:rsidR="00D15F09" w:rsidRPr="00D15F09" w:rsidRDefault="00D15F09">
            <w:pPr>
              <w:rPr>
                <w:color w:val="auto"/>
                <w:sz w:val="32"/>
                <w:szCs w:val="32"/>
              </w:rPr>
            </w:pPr>
          </w:p>
        </w:tc>
      </w:tr>
    </w:tbl>
    <w:p w14:paraId="07D77305" w14:textId="77777777" w:rsidR="00D15F09" w:rsidRDefault="00D15F09">
      <w:pPr>
        <w:rPr>
          <w:color w:val="auto"/>
        </w:rPr>
      </w:pPr>
    </w:p>
    <w:p w14:paraId="61CBB9C4" w14:textId="77777777" w:rsidR="00920BC9" w:rsidRDefault="00920BC9">
      <w:pPr>
        <w:rPr>
          <w:color w:val="auto"/>
        </w:rPr>
      </w:pPr>
    </w:p>
    <w:p w14:paraId="7D1AB55C" w14:textId="75F84BBE" w:rsidR="00DE7A09" w:rsidRPr="00D15F09" w:rsidRDefault="00D15F09" w:rsidP="00D15F09">
      <w:pPr>
        <w:jc w:val="center"/>
        <w:rPr>
          <w:b/>
          <w:color w:val="auto"/>
          <w:sz w:val="32"/>
          <w:szCs w:val="32"/>
          <w:lang w:val="es-ES"/>
        </w:rPr>
      </w:pPr>
      <w:r>
        <w:rPr>
          <w:b/>
          <w:color w:val="auto"/>
          <w:sz w:val="32"/>
          <w:szCs w:val="32"/>
          <w:lang w:val="es-ES"/>
        </w:rPr>
        <w:t>v</w:t>
      </w:r>
      <w:r w:rsidRPr="00D15F09">
        <w:rPr>
          <w:b/>
          <w:color w:val="auto"/>
          <w:sz w:val="32"/>
          <w:szCs w:val="32"/>
          <w:lang w:val="es-ES"/>
        </w:rPr>
        <w:t>erdad</w:t>
      </w:r>
      <w:r>
        <w:rPr>
          <w:b/>
          <w:color w:val="auto"/>
          <w:sz w:val="32"/>
          <w:szCs w:val="32"/>
          <w:lang w:val="es-ES"/>
        </w:rPr>
        <w:t xml:space="preserve">   </w:t>
      </w:r>
      <w:r w:rsidRPr="00D15F09">
        <w:rPr>
          <w:b/>
          <w:color w:val="auto"/>
          <w:sz w:val="32"/>
          <w:szCs w:val="32"/>
          <w:lang w:val="es-ES"/>
        </w:rPr>
        <w:t xml:space="preserve"> </w:t>
      </w:r>
      <w:r>
        <w:rPr>
          <w:b/>
          <w:color w:val="auto"/>
          <w:sz w:val="32"/>
          <w:szCs w:val="32"/>
          <w:lang w:val="es-ES"/>
        </w:rPr>
        <w:t>m</w:t>
      </w:r>
      <w:r w:rsidRPr="00D15F09">
        <w:rPr>
          <w:b/>
          <w:color w:val="auto"/>
          <w:sz w:val="32"/>
          <w:szCs w:val="32"/>
          <w:lang w:val="es-ES"/>
        </w:rPr>
        <w:t>ás</w:t>
      </w:r>
      <w:r>
        <w:rPr>
          <w:b/>
          <w:color w:val="auto"/>
          <w:sz w:val="32"/>
          <w:szCs w:val="32"/>
          <w:lang w:val="es-ES"/>
        </w:rPr>
        <w:t xml:space="preserve">    </w:t>
      </w:r>
      <w:r w:rsidRPr="00D15F09">
        <w:rPr>
          <w:b/>
          <w:color w:val="auto"/>
          <w:sz w:val="32"/>
          <w:szCs w:val="32"/>
          <w:lang w:val="es-ES"/>
        </w:rPr>
        <w:t>canción</w:t>
      </w:r>
      <w:r>
        <w:rPr>
          <w:b/>
          <w:color w:val="auto"/>
          <w:sz w:val="32"/>
          <w:szCs w:val="32"/>
          <w:lang w:val="es-ES"/>
        </w:rPr>
        <w:t xml:space="preserve">    </w:t>
      </w:r>
      <w:r w:rsidRPr="00D15F09">
        <w:rPr>
          <w:b/>
          <w:color w:val="auto"/>
          <w:sz w:val="32"/>
          <w:szCs w:val="32"/>
          <w:lang w:val="es-ES"/>
        </w:rPr>
        <w:t>silencio</w:t>
      </w:r>
      <w:r>
        <w:rPr>
          <w:b/>
          <w:color w:val="auto"/>
          <w:sz w:val="32"/>
          <w:szCs w:val="32"/>
          <w:lang w:val="es-ES"/>
        </w:rPr>
        <w:t xml:space="preserve">   </w:t>
      </w:r>
      <w:r w:rsidRPr="00D15F09">
        <w:rPr>
          <w:b/>
          <w:color w:val="auto"/>
          <w:sz w:val="32"/>
          <w:szCs w:val="32"/>
          <w:lang w:val="es-ES"/>
        </w:rPr>
        <w:t xml:space="preserve"> </w:t>
      </w:r>
      <w:r w:rsidRPr="00D15F09">
        <w:rPr>
          <w:b/>
          <w:color w:val="auto"/>
          <w:sz w:val="32"/>
          <w:szCs w:val="32"/>
          <w:lang w:val="es-ES"/>
        </w:rPr>
        <w:t>juntos</w:t>
      </w:r>
      <w:r>
        <w:rPr>
          <w:b/>
          <w:color w:val="auto"/>
          <w:sz w:val="32"/>
          <w:szCs w:val="32"/>
          <w:lang w:val="es-ES"/>
        </w:rPr>
        <w:t xml:space="preserve">   </w:t>
      </w:r>
      <w:r w:rsidRPr="00D15F09">
        <w:rPr>
          <w:b/>
          <w:color w:val="auto"/>
          <w:sz w:val="32"/>
          <w:szCs w:val="32"/>
          <w:lang w:val="es-ES"/>
        </w:rPr>
        <w:t xml:space="preserve"> estoy</w:t>
      </w:r>
      <w:r>
        <w:rPr>
          <w:b/>
          <w:color w:val="auto"/>
          <w:sz w:val="32"/>
          <w:szCs w:val="32"/>
          <w:lang w:val="es-ES"/>
        </w:rPr>
        <w:t xml:space="preserve">   </w:t>
      </w:r>
      <w:r w:rsidRPr="00D15F09">
        <w:rPr>
          <w:b/>
          <w:color w:val="auto"/>
          <w:sz w:val="32"/>
          <w:szCs w:val="32"/>
          <w:lang w:val="es-ES"/>
        </w:rPr>
        <w:t xml:space="preserve"> ser </w:t>
      </w:r>
      <w:r>
        <w:rPr>
          <w:b/>
          <w:color w:val="auto"/>
          <w:sz w:val="32"/>
          <w:szCs w:val="32"/>
          <w:lang w:val="es-ES"/>
        </w:rPr>
        <w:t xml:space="preserve">  </w:t>
      </w:r>
      <w:r w:rsidRPr="00D15F09">
        <w:rPr>
          <w:b/>
          <w:color w:val="auto"/>
          <w:sz w:val="32"/>
          <w:szCs w:val="32"/>
          <w:lang w:val="es-ES"/>
        </w:rPr>
        <w:t xml:space="preserve"> </w:t>
      </w:r>
      <w:r w:rsidRPr="00D15F09">
        <w:rPr>
          <w:b/>
          <w:color w:val="auto"/>
          <w:sz w:val="32"/>
          <w:szCs w:val="32"/>
          <w:lang w:val="es-ES"/>
        </w:rPr>
        <w:t>hoy</w:t>
      </w:r>
    </w:p>
    <w:p w14:paraId="73A2E2BA" w14:textId="257A39BB" w:rsidR="00D15F09" w:rsidRDefault="00D15F09" w:rsidP="00DE7A09">
      <w:pPr>
        <w:rPr>
          <w:color w:val="auto"/>
        </w:rPr>
      </w:pPr>
    </w:p>
    <w:p w14:paraId="5D057A19" w14:textId="24D2EEFD" w:rsidR="00D15F09" w:rsidRDefault="00D15F09" w:rsidP="00DE7A09">
      <w:pPr>
        <w:rPr>
          <w:color w:val="auto"/>
        </w:rPr>
      </w:pPr>
    </w:p>
    <w:p w14:paraId="075849C5" w14:textId="426AC811" w:rsidR="00D15F09" w:rsidRDefault="00D15F09" w:rsidP="00DE7A09">
      <w:pPr>
        <w:rPr>
          <w:color w:val="auto"/>
        </w:rPr>
      </w:pPr>
      <w:bookmarkStart w:id="0" w:name="_GoBack"/>
      <w:bookmarkEnd w:id="0"/>
    </w:p>
    <w:p w14:paraId="158A009B" w14:textId="77777777" w:rsidR="00D15F09" w:rsidRDefault="00D15F09" w:rsidP="00DE7A09">
      <w:pPr>
        <w:rPr>
          <w:color w:val="auto"/>
        </w:rPr>
      </w:pPr>
    </w:p>
    <w:p w14:paraId="04AC7B91" w14:textId="77777777" w:rsidR="00DE7A09" w:rsidRDefault="00DE7A09" w:rsidP="00DE7A09">
      <w:pPr>
        <w:rPr>
          <w:color w:val="auto"/>
        </w:rPr>
      </w:pPr>
    </w:p>
    <w:p w14:paraId="680D27F0" w14:textId="77777777" w:rsidR="00DE7A09" w:rsidRDefault="00DE7A09" w:rsidP="00DE7A09">
      <w:pPr>
        <w:rPr>
          <w:color w:val="auto"/>
        </w:rPr>
      </w:pPr>
    </w:p>
    <w:p w14:paraId="5BC22037" w14:textId="77777777" w:rsidR="00DE7A09" w:rsidRPr="00DE7A09" w:rsidRDefault="00920BC9">
      <w:pPr>
        <w:rPr>
          <w:color w:val="auto"/>
        </w:rPr>
      </w:pPr>
      <w:r w:rsidRPr="00920BC9">
        <w:rPr>
          <w:color w:val="auto"/>
        </w:rPr>
        <w:t>https://www.youtube.com/watch?v=KX9rZSNckg8</w:t>
      </w:r>
    </w:p>
    <w:sectPr w:rsidR="00DE7A09" w:rsidRPr="00DE7A09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09"/>
    <w:rsid w:val="0008336F"/>
    <w:rsid w:val="001F4818"/>
    <w:rsid w:val="00920BC9"/>
    <w:rsid w:val="00D15F09"/>
    <w:rsid w:val="00DE7A09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47628F"/>
  <w14:defaultImageDpi w14:val="300"/>
  <w15:docId w15:val="{4175B7C1-9CE1-41F8-AF7B-3B266D7DC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F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A3873410</Template>
  <TotalTime>28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Paco Fernandez</cp:lastModifiedBy>
  <cp:revision>3</cp:revision>
  <dcterms:created xsi:type="dcterms:W3CDTF">2017-09-23T11:14:00Z</dcterms:created>
  <dcterms:modified xsi:type="dcterms:W3CDTF">2017-11-03T12:06:00Z</dcterms:modified>
</cp:coreProperties>
</file>