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page" w:tblpX="1009" w:tblpY="1261"/>
        <w:tblW w:w="109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20"/>
        <w:gridCol w:w="5030"/>
      </w:tblGrid>
      <w:tr w:rsidR="00FF2ECD" w:rsidRPr="00FF2ECD" w14:paraId="205A85EE" w14:textId="77777777" w:rsidTr="007F59A4">
        <w:tc>
          <w:tcPr>
            <w:tcW w:w="5920" w:type="dxa"/>
          </w:tcPr>
          <w:p w14:paraId="39603764" w14:textId="77777777" w:rsidR="00FF2ECD" w:rsidRP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Sabemos que el club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no es el mejor lugar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para encontrar el amor.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Nos vamos al ____ (1)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con mis amigos a tomar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conversamos de ______(2)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  <w:p w14:paraId="3B39C5DB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Te acercas y vienes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para hablar solo conmigo.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Confía en lo que diré yo.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Toma mi _____(3)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y bailemos sin tiempo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porque ya comenzó.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Habló mi corazón. </w:t>
            </w:r>
          </w:p>
          <w:p w14:paraId="326823D3" w14:textId="77777777" w:rsidR="00FF2ECD" w:rsidRP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______(4)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que quiero tu amor.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Tu amor fue hecho a mano solo para mí.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aunque suene _____(5)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es así. </w:t>
            </w:r>
          </w:p>
          <w:p w14:paraId="60331125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Y no, ya no hablemos no.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Toma mi cuerpo y frótalo contra ti.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_____(6)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de ser</w:t>
            </w:r>
            <w: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nos atraemos como imanes.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corazón ha vuelto a caer.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cuerpo. </w:t>
            </w:r>
          </w:p>
          <w:p w14:paraId="22259AD3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Recuerdo lo que hicimos ______(7)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cama huele a ti no sé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cuerpo </w:t>
            </w:r>
            <w: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(x3)</w:t>
            </w:r>
          </w:p>
          <w:p w14:paraId="17B15716" w14:textId="77777777" w:rsidR="00FF2ECD" w:rsidRP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forma de ser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La _______(8)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solita fluyó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en nuestra cita por primera vez.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El dinero no ______(9)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si la idea es vernos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y vamos a u</w:t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 ______(10)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buffet. </w:t>
            </w:r>
          </w:p>
          <w:p w14:paraId="0966B6F2" w14:textId="77777777" w:rsidR="00FF2ECD" w:rsidRPr="00FF2ECD" w:rsidRDefault="00FF2ECD" w:rsidP="007F59A4">
            <w:pPr>
              <w:rPr>
                <w:rFonts w:ascii="Times" w:eastAsia="Times New Roman" w:hAnsi="Times" w:cs="Times New Roman"/>
                <w:color w:val="auto"/>
                <w:sz w:val="24"/>
                <w:szCs w:val="24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</w:p>
          <w:p w14:paraId="44850E1F" w14:textId="77777777" w:rsidR="00FF2ECD" w:rsidRPr="00FF2ECD" w:rsidRDefault="00FF2ECD" w:rsidP="007F59A4">
            <w:pPr>
              <w:rPr>
                <w:sz w:val="24"/>
                <w:szCs w:val="24"/>
              </w:rPr>
            </w:pPr>
          </w:p>
          <w:p w14:paraId="3F7B9B8C" w14:textId="77777777" w:rsidR="00FF2ECD" w:rsidRP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030" w:type="dxa"/>
          </w:tcPr>
          <w:p w14:paraId="040B0D00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Hablamos horas y horas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sobre lo ______(11)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y lo malo.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Y pregunté si tu familia ¿Está bien?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______(12)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un taxi tomamos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luego nos besamos.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El conductor subió el volumen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Habló mi corazón. </w:t>
            </w:r>
          </w:p>
          <w:p w14:paraId="36FE62E3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Sabes que quiero tu amor.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Tu amor fue hecho a mano sol</w:t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o para ______(13)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aunque suene loco es así. </w:t>
            </w:r>
          </w:p>
          <w:p w14:paraId="5824668B" w14:textId="77777777" w:rsid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Y no, ya no hablemos no.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Toma mi cuerpo y frótalo contra ti.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Ven y sígueme hasta al fin.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forma de ser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nos atraemos como imanes.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corazón ha vuelto a caer.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="00FE6FF9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______(14)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. </w:t>
            </w:r>
          </w:p>
          <w:p w14:paraId="077ED8A9" w14:textId="6A91F5C3" w:rsidR="00FF2ECD" w:rsidRPr="00FF2ECD" w:rsidRDefault="00FF2ECD" w:rsidP="007F59A4">
            <w:pPr>
              <w:rPr>
                <w:rFonts w:ascii="Times" w:eastAsia="Times New Roman" w:hAnsi="Times" w:cs="Times New Roman"/>
                <w:color w:val="auto"/>
                <w:sz w:val="24"/>
                <w:szCs w:val="24"/>
              </w:rPr>
            </w:pP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Recuerdo lo que hicimos ayer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cama huele a ti no sé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cuerpo </w:t>
            </w:r>
            <w: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(x3)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forma de ser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Vamos sé mi baby </w:t>
            </w:r>
            <w:r w:rsidR="005837C6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c’</w:t>
            </w:r>
            <w:bookmarkStart w:id="0" w:name="_GoBack"/>
            <w:bookmarkEnd w:id="0"/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mon (x7)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forma de ser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nos atraemos como imanes.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corazón ha vuelto a caer.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cuerpo.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Recuerdo lo que hicimos ayer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mi cama huele a ti no sé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enamoré de tu cuerpo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Vamos sé mi baby c´mon (x7)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¿Cómo olvidar lo que pasó anoche? </w:t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</w:rPr>
              <w:br/>
            </w:r>
            <w:r w:rsidRPr="00FF2ECD"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  <w:t>Me enamoró tu forma de ser.</w:t>
            </w:r>
          </w:p>
          <w:p w14:paraId="284A9008" w14:textId="77777777" w:rsidR="00FF2ECD" w:rsidRPr="00FF2ECD" w:rsidRDefault="00FF2ECD" w:rsidP="007F59A4">
            <w:pPr>
              <w:rPr>
                <w:sz w:val="24"/>
                <w:szCs w:val="24"/>
              </w:rPr>
            </w:pPr>
          </w:p>
          <w:p w14:paraId="4F844511" w14:textId="77777777" w:rsidR="00FF2ECD" w:rsidRPr="00FF2ECD" w:rsidRDefault="00FF2ECD" w:rsidP="007F59A4">
            <w:pPr>
              <w:rPr>
                <w:rFonts w:eastAsia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</w:tbl>
    <w:p w14:paraId="4BD0AC64" w14:textId="4791BC54" w:rsidR="001F4818" w:rsidRPr="00FE6FF9" w:rsidRDefault="007F59A4" w:rsidP="00FF2ECD">
      <w:pPr>
        <w:rPr>
          <w:b/>
          <w:color w:val="auto"/>
          <w:sz w:val="26"/>
          <w:szCs w:val="26"/>
        </w:rPr>
      </w:pPr>
      <w:r w:rsidRPr="00FE6FF9">
        <w:rPr>
          <w:b/>
          <w:noProof/>
          <w:sz w:val="26"/>
          <w:szCs w:val="26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724342" wp14:editId="3CF2B982">
                <wp:simplePos x="0" y="0"/>
                <wp:positionH relativeFrom="column">
                  <wp:posOffset>-228600</wp:posOffset>
                </wp:positionH>
                <wp:positionV relativeFrom="paragraph">
                  <wp:posOffset>-571500</wp:posOffset>
                </wp:positionV>
                <wp:extent cx="6057900" cy="342900"/>
                <wp:effectExtent l="0" t="0" r="0" b="127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997F64" w14:textId="77777777" w:rsidR="00FF2ECD" w:rsidRPr="00FF2ECD" w:rsidRDefault="00FF2ECD">
                            <w:pPr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FF2ECD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Kevin, Karla &amp; La Banda – Shape </w:t>
                            </w:r>
                            <w:r w:rsidR="00FE6FF9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 xml:space="preserve">of you </w:t>
                            </w:r>
                            <w:r w:rsidRPr="00FF2ECD">
                              <w:rPr>
                                <w:b/>
                                <w:color w:val="auto"/>
                                <w:sz w:val="24"/>
                                <w:szCs w:val="24"/>
                              </w:rPr>
                              <w:t>(Originally by Ed Sheeran)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72434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8pt;margin-top:-45pt;width:477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" filled="f" stroked="f">
                <v:textbox>
                  <w:txbxContent>
                    <w:p w14:paraId="59997F64" w14:textId="77777777" w:rsidR="00FF2ECD" w:rsidRPr="00FF2ECD" w:rsidRDefault="00FF2ECD">
                      <w:pPr>
                        <w:rPr>
                          <w:b/>
                          <w:color w:val="auto"/>
                          <w:sz w:val="24"/>
                          <w:szCs w:val="24"/>
                        </w:rPr>
                      </w:pPr>
                      <w:r w:rsidRPr="00FF2ECD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Kevin, Karla &amp; La Banda – Shape </w:t>
                      </w:r>
                      <w:r w:rsidR="00FE6FF9">
                        <w:rPr>
                          <w:b/>
                          <w:color w:val="auto"/>
                          <w:sz w:val="24"/>
                          <w:szCs w:val="24"/>
                        </w:rPr>
                        <w:t xml:space="preserve">of you </w:t>
                      </w:r>
                      <w:r w:rsidRPr="00FF2ECD">
                        <w:rPr>
                          <w:b/>
                          <w:color w:val="auto"/>
                          <w:sz w:val="24"/>
                          <w:szCs w:val="24"/>
                        </w:rPr>
                        <w:t>(Originally by Ed Sheeran)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6FF9">
        <w:rPr>
          <w:b/>
          <w:color w:val="auto"/>
          <w:sz w:val="26"/>
          <w:szCs w:val="26"/>
        </w:rPr>
        <w:t>f</w:t>
      </w:r>
      <w:r w:rsidR="00FE6FF9" w:rsidRPr="00FE6FF9">
        <w:rPr>
          <w:b/>
          <w:color w:val="auto"/>
          <w:sz w:val="26"/>
          <w:szCs w:val="26"/>
        </w:rPr>
        <w:t>orma</w:t>
      </w:r>
      <w:r w:rsidR="00FE6FF9">
        <w:rPr>
          <w:b/>
          <w:color w:val="auto"/>
          <w:sz w:val="26"/>
          <w:szCs w:val="26"/>
        </w:rPr>
        <w:t xml:space="preserve">   </w:t>
      </w:r>
      <w:r w:rsidR="00FE6FF9" w:rsidRPr="00FE6FF9">
        <w:rPr>
          <w:b/>
          <w:color w:val="auto"/>
          <w:sz w:val="26"/>
          <w:szCs w:val="26"/>
        </w:rPr>
        <w:t xml:space="preserve"> </w:t>
      </w:r>
      <w:r w:rsidR="00FE6FF9">
        <w:rPr>
          <w:b/>
          <w:color w:val="auto"/>
          <w:sz w:val="26"/>
          <w:szCs w:val="26"/>
        </w:rPr>
        <w:t xml:space="preserve"> </w:t>
      </w:r>
      <w:r w:rsidR="00FE6FF9" w:rsidRPr="00FE6FF9">
        <w:rPr>
          <w:b/>
          <w:color w:val="auto"/>
          <w:sz w:val="26"/>
          <w:szCs w:val="26"/>
        </w:rPr>
        <w:t>bueno</w:t>
      </w:r>
      <w:r w:rsidR="00FE6FF9">
        <w:rPr>
          <w:b/>
          <w:color w:val="auto"/>
          <w:sz w:val="26"/>
          <w:szCs w:val="26"/>
        </w:rPr>
        <w:t xml:space="preserve">    </w:t>
      </w:r>
      <w:r w:rsidR="00FE6FF9" w:rsidRPr="00FE6FF9">
        <w:rPr>
          <w:b/>
          <w:color w:val="auto"/>
          <w:sz w:val="26"/>
          <w:szCs w:val="26"/>
        </w:rPr>
        <w:t xml:space="preserve"> bar </w:t>
      </w:r>
      <w:r w:rsidR="00FE6FF9">
        <w:rPr>
          <w:b/>
          <w:color w:val="auto"/>
          <w:sz w:val="26"/>
          <w:szCs w:val="26"/>
        </w:rPr>
        <w:t xml:space="preserve">   </w:t>
      </w:r>
      <w:r w:rsidR="00FE6FF9" w:rsidRPr="00FE6FF9">
        <w:rPr>
          <w:b/>
          <w:color w:val="auto"/>
          <w:sz w:val="26"/>
          <w:szCs w:val="26"/>
        </w:rPr>
        <w:t>luego</w:t>
      </w:r>
      <w:r w:rsidR="00FE6FF9">
        <w:rPr>
          <w:b/>
          <w:color w:val="auto"/>
          <w:sz w:val="26"/>
          <w:szCs w:val="26"/>
        </w:rPr>
        <w:t xml:space="preserve">     </w:t>
      </w:r>
      <w:r w:rsidR="00FE6FF9" w:rsidRPr="00FE6FF9">
        <w:rPr>
          <w:b/>
          <w:color w:val="auto"/>
          <w:sz w:val="26"/>
          <w:szCs w:val="26"/>
        </w:rPr>
        <w:t>historia</w:t>
      </w:r>
      <w:r w:rsidR="00FE6FF9">
        <w:rPr>
          <w:b/>
          <w:color w:val="auto"/>
          <w:sz w:val="26"/>
          <w:szCs w:val="26"/>
        </w:rPr>
        <w:t xml:space="preserve">      l</w:t>
      </w:r>
      <w:r w:rsidR="00FE6FF9" w:rsidRPr="00FE6FF9">
        <w:rPr>
          <w:b/>
          <w:color w:val="auto"/>
          <w:sz w:val="26"/>
          <w:szCs w:val="26"/>
        </w:rPr>
        <w:t xml:space="preserve">oco </w:t>
      </w:r>
      <w:r w:rsidR="00FE6FF9">
        <w:rPr>
          <w:b/>
          <w:color w:val="auto"/>
          <w:sz w:val="26"/>
          <w:szCs w:val="26"/>
        </w:rPr>
        <w:t xml:space="preserve">     </w:t>
      </w:r>
      <w:r w:rsidR="00FE6FF9" w:rsidRPr="00FE6FF9">
        <w:rPr>
          <w:b/>
          <w:color w:val="auto"/>
          <w:sz w:val="26"/>
          <w:szCs w:val="26"/>
        </w:rPr>
        <w:t>cuerpo</w:t>
      </w:r>
      <w:r w:rsidR="00FE6FF9">
        <w:rPr>
          <w:b/>
          <w:color w:val="auto"/>
          <w:sz w:val="26"/>
          <w:szCs w:val="26"/>
        </w:rPr>
        <w:t xml:space="preserve">     </w:t>
      </w:r>
      <w:r w:rsidR="00FE6FF9" w:rsidRPr="00FE6FF9">
        <w:rPr>
          <w:b/>
          <w:color w:val="auto"/>
          <w:sz w:val="26"/>
          <w:szCs w:val="26"/>
        </w:rPr>
        <w:t xml:space="preserve">  sabes</w:t>
      </w:r>
      <w:r w:rsidR="00FE6FF9">
        <w:rPr>
          <w:b/>
          <w:color w:val="auto"/>
          <w:sz w:val="26"/>
          <w:szCs w:val="26"/>
        </w:rPr>
        <w:t xml:space="preserve">      </w:t>
      </w:r>
      <w:r w:rsidR="00FE6FF9" w:rsidRPr="00FE6FF9">
        <w:rPr>
          <w:b/>
          <w:color w:val="auto"/>
          <w:sz w:val="26"/>
          <w:szCs w:val="26"/>
        </w:rPr>
        <w:t>importa</w:t>
      </w:r>
      <w:r w:rsidR="00FE6FF9">
        <w:rPr>
          <w:b/>
          <w:color w:val="auto"/>
          <w:sz w:val="26"/>
          <w:szCs w:val="26"/>
        </w:rPr>
        <w:t xml:space="preserve">      t</w:t>
      </w:r>
      <w:r w:rsidR="00FE6FF9" w:rsidRPr="00FE6FF9">
        <w:rPr>
          <w:b/>
          <w:color w:val="auto"/>
          <w:sz w:val="26"/>
          <w:szCs w:val="26"/>
        </w:rPr>
        <w:t xml:space="preserve">odo </w:t>
      </w:r>
      <w:r w:rsidR="00FE6FF9">
        <w:rPr>
          <w:b/>
          <w:color w:val="auto"/>
          <w:sz w:val="26"/>
          <w:szCs w:val="26"/>
        </w:rPr>
        <w:t xml:space="preserve">      </w:t>
      </w:r>
      <w:r w:rsidR="00FE6FF9" w:rsidRPr="00FE6FF9">
        <w:rPr>
          <w:b/>
          <w:color w:val="auto"/>
          <w:sz w:val="26"/>
          <w:szCs w:val="26"/>
        </w:rPr>
        <w:t xml:space="preserve">mí </w:t>
      </w:r>
      <w:r w:rsidR="00FE6FF9">
        <w:rPr>
          <w:b/>
          <w:color w:val="auto"/>
          <w:sz w:val="26"/>
          <w:szCs w:val="26"/>
        </w:rPr>
        <w:t xml:space="preserve">     </w:t>
      </w:r>
      <w:r w:rsidR="00FE6FF9" w:rsidRPr="00FE6FF9">
        <w:rPr>
          <w:b/>
          <w:color w:val="auto"/>
          <w:sz w:val="26"/>
          <w:szCs w:val="26"/>
        </w:rPr>
        <w:t>barato</w:t>
      </w:r>
      <w:r w:rsidR="00FE6FF9">
        <w:rPr>
          <w:b/>
          <w:color w:val="auto"/>
          <w:sz w:val="26"/>
          <w:szCs w:val="26"/>
        </w:rPr>
        <w:t xml:space="preserve">      </w:t>
      </w:r>
      <w:r w:rsidR="00FE6FF9" w:rsidRPr="00FE6FF9">
        <w:rPr>
          <w:b/>
          <w:color w:val="auto"/>
          <w:sz w:val="26"/>
          <w:szCs w:val="26"/>
        </w:rPr>
        <w:t xml:space="preserve">mano </w:t>
      </w:r>
      <w:r w:rsidR="00FE6FF9">
        <w:rPr>
          <w:b/>
          <w:color w:val="auto"/>
          <w:sz w:val="26"/>
          <w:szCs w:val="26"/>
        </w:rPr>
        <w:t xml:space="preserve">     </w:t>
      </w:r>
      <w:r w:rsidR="00FE6FF9" w:rsidRPr="00FE6FF9">
        <w:rPr>
          <w:b/>
          <w:color w:val="auto"/>
          <w:sz w:val="26"/>
          <w:szCs w:val="26"/>
        </w:rPr>
        <w:t>ayer</w:t>
      </w:r>
    </w:p>
    <w:sectPr w:rsidR="001F4818" w:rsidRPr="00FE6FF9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ECD"/>
    <w:rsid w:val="001F4818"/>
    <w:rsid w:val="005837C6"/>
    <w:rsid w:val="007F59A4"/>
    <w:rsid w:val="00F750BD"/>
    <w:rsid w:val="00FE6FF9"/>
    <w:rsid w:val="00FF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93FFDA"/>
  <w14:defaultImageDpi w14:val="300"/>
  <w15:docId w15:val="{4F286E81-8B6F-4A16-A3FD-6943D9735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FF2ECD"/>
  </w:style>
  <w:style w:type="table" w:styleId="TableGrid">
    <w:name w:val="Table Grid"/>
    <w:basedOn w:val="TableNormal"/>
    <w:uiPriority w:val="59"/>
    <w:rsid w:val="00FF2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46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D4CEB048</Template>
  <TotalTime>15</TotalTime>
  <Pages>1</Pages>
  <Words>335</Words>
  <Characters>1913</Characters>
  <Application>Microsoft Office Word</Application>
  <DocSecurity>0</DocSecurity>
  <Lines>15</Lines>
  <Paragraphs>4</Paragraphs>
  <ScaleCrop>false</ScaleCrop>
  <Company/>
  <LinksUpToDate>false</LinksUpToDate>
  <CharactersWithSpaces>2244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Paco Fernandez</cp:lastModifiedBy>
  <cp:revision>4</cp:revision>
  <dcterms:created xsi:type="dcterms:W3CDTF">2017-02-20T07:51:00Z</dcterms:created>
  <dcterms:modified xsi:type="dcterms:W3CDTF">2017-03-17T07:55:00Z</dcterms:modified>
</cp:coreProperties>
</file>