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XSpec="center" w:tblpY="1184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64"/>
        <w:gridCol w:w="5268"/>
      </w:tblGrid>
      <w:tr w:rsidR="004E148E" w:rsidRPr="004E148E" w:rsidTr="00242B0A">
        <w:trPr>
          <w:trHeight w:val="12039"/>
        </w:trPr>
        <w:tc>
          <w:tcPr>
            <w:tcW w:w="5364" w:type="dxa"/>
          </w:tcPr>
          <w:p w:rsidR="004E148E" w:rsidRDefault="004E148E" w:rsidP="004E148E">
            <w:pP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En vano 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(1)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 xml:space="preserve"> mi corazón salto,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Pero sin preguntar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Hoy te besé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Un hechizo 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(2)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Amor, no lo puedo negar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No me digas que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Solo me alejé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Yo siempre te 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(3)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Ya no mentiré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Por ti escaparé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Yo siempre te amaré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i/>
                <w:color w:val="000000"/>
                <w:sz w:val="26"/>
                <w:szCs w:val="26"/>
                <w:shd w:val="clear" w:color="auto" w:fill="FFFFFF"/>
              </w:rPr>
              <w:t>CORO</w:t>
            </w:r>
            <w:r w:rsidRPr="004E148E">
              <w:rPr>
                <w:rStyle w:val="apple-converted-space"/>
                <w:rFonts w:ascii="Arial" w:hAnsi="Arial" w:cs="Arial"/>
                <w:i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="00242B0A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Es como una d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emolición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Golpea 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(4)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 xml:space="preserve"> el corazón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cada muro en mi derribas hoy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lo único que hiciste tú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fue destruir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solo, fue _______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(5)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Te puse en lo alto de</w:t>
            </w:r>
            <w:r w:rsidR="00242B0A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l c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ielo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 ahora no bajará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s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Esto cambió el ________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(6)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Me quemó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Cenizas quedarán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No me digas que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Solo me alejé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Yo siempre te amaré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Ya no _______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(7)</w:t>
            </w:r>
          </w:p>
          <w:p w:rsidR="004E148E" w:rsidRPr="004E148E" w:rsidRDefault="004E148E" w:rsidP="004E148E">
            <w:pP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</w:pP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Por ti escaparé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Yo siempre te amaré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</w:p>
          <w:p w:rsidR="004E148E" w:rsidRPr="004E148E" w:rsidRDefault="004E148E" w:rsidP="004E148E">
            <w:pP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</w:pPr>
          </w:p>
        </w:tc>
        <w:tc>
          <w:tcPr>
            <w:tcW w:w="5268" w:type="dxa"/>
          </w:tcPr>
          <w:p w:rsidR="004E148E" w:rsidRDefault="004E148E" w:rsidP="004E148E">
            <w:pPr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</w:pPr>
            <w:r w:rsidRPr="00242B0A">
              <w:rPr>
                <w:rFonts w:ascii="Arial" w:hAnsi="Arial" w:cs="Arial"/>
                <w:i/>
                <w:color w:val="000000"/>
                <w:sz w:val="26"/>
                <w:szCs w:val="26"/>
                <w:shd w:val="clear" w:color="auto" w:fill="FFFFFF"/>
              </w:rPr>
              <w:t>CORO</w:t>
            </w:r>
            <w:r w:rsidRPr="00242B0A">
              <w:rPr>
                <w:rStyle w:val="apple-converted-space"/>
                <w:rFonts w:ascii="Arial" w:hAnsi="Arial" w:cs="Arial"/>
                <w:i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Es como una d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emolición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Golpea fuerte el corazón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cada muro en mi derribas hoy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lo único que ________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(8)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 xml:space="preserve"> tu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fue destruir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</w:p>
          <w:p w:rsidR="004E148E" w:rsidRPr="004E148E" w:rsidRDefault="004E148E" w:rsidP="004E148E">
            <w:pP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</w:pP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="00242B0A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Es como una d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emolición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Ahora mis ojos cierro Yo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Tu dejaste que cayera hoy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lo único que hiciste tu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fue destruir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solo, fue destruir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Pero la ________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(9)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 xml:space="preserve"> comenzó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yo quería solo entrar en ti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En lugar de usar la fuerza yo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Debí dejarte haber entrado en mi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Pero la guerra comenzó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yo quería solo entrar en ti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En l</w:t>
            </w:r>
            <w: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ugar de usar la _______</w:t>
            </w:r>
            <w:r w:rsidR="00041CA7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(10)</w:t>
            </w:r>
            <w:bookmarkStart w:id="0" w:name="_GoBack"/>
            <w:bookmarkEnd w:id="0"/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 xml:space="preserve"> yooo!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No me digas que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="00242B0A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Solo me alejé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Yo siempre te amaré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242B0A">
              <w:rPr>
                <w:rFonts w:ascii="Arial" w:hAnsi="Arial" w:cs="Arial"/>
                <w:i/>
                <w:color w:val="000000"/>
                <w:sz w:val="26"/>
                <w:szCs w:val="26"/>
                <w:shd w:val="clear" w:color="auto" w:fill="FFFFFF"/>
              </w:rPr>
              <w:t>CORO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="00242B0A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Es como una d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emolición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Golpea fuerte el corazón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cada muro en mi derribas hoy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lo único que hiciste tu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fue destruir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="00242B0A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Es como una d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emolición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="00242B0A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Ahora mis ojos cierro y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o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Tú dejaste que cayera hoy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lo único que hiciste tú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Fue destruir</w:t>
            </w:r>
            <w:r w:rsidRPr="004E148E">
              <w:rPr>
                <w:rStyle w:val="apple-converted-space"/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 </w:t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</w:rPr>
              <w:br/>
            </w:r>
            <w:r w:rsidRPr="004E148E"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  <w:t>solo, fue destruir</w:t>
            </w:r>
          </w:p>
          <w:p w:rsidR="004E148E" w:rsidRPr="004E148E" w:rsidRDefault="004E148E" w:rsidP="004E148E">
            <w:pPr>
              <w:rPr>
                <w:sz w:val="26"/>
                <w:szCs w:val="26"/>
              </w:rPr>
            </w:pPr>
          </w:p>
          <w:p w:rsidR="004E148E" w:rsidRPr="004E148E" w:rsidRDefault="004E148E" w:rsidP="004E148E">
            <w:pPr>
              <w:rPr>
                <w:rFonts w:ascii="Arial" w:hAnsi="Arial" w:cs="Arial"/>
                <w:color w:val="000000"/>
                <w:sz w:val="26"/>
                <w:szCs w:val="26"/>
                <w:shd w:val="clear" w:color="auto" w:fill="FFFFFF"/>
              </w:rPr>
            </w:pPr>
          </w:p>
        </w:tc>
      </w:tr>
    </w:tbl>
    <w:p w:rsidR="004E148E" w:rsidRPr="004E148E" w:rsidRDefault="004E148E" w:rsidP="004E148E">
      <w:pPr>
        <w:jc w:val="center"/>
        <w:rPr>
          <w:sz w:val="32"/>
          <w:szCs w:val="32"/>
        </w:rPr>
      </w:pPr>
      <w:r>
        <w:rPr>
          <w:noProof/>
          <w:lang w:eastAsia="en-GB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1A7016C6" wp14:editId="59267621">
                <wp:simplePos x="0" y="0"/>
                <wp:positionH relativeFrom="margin">
                  <wp:align>right</wp:align>
                </wp:positionH>
                <wp:positionV relativeFrom="paragraph">
                  <wp:posOffset>-571773</wp:posOffset>
                </wp:positionV>
                <wp:extent cx="501777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1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E148E" w:rsidRPr="004E148E" w:rsidRDefault="004E148E">
                            <w:pPr>
                              <w:rPr>
                                <w:b/>
                                <w:sz w:val="24"/>
                              </w:rPr>
                            </w:pPr>
                            <w:r w:rsidRPr="004E148E">
                              <w:rPr>
                                <w:b/>
                                <w:sz w:val="24"/>
                              </w:rPr>
                              <w:t>Kevin, Karla &amp; La Banda – Wrecking Ball (Originally by Miley Cyrus</w:t>
                            </w:r>
                            <w:r w:rsidR="004E5B4B">
                              <w:rPr>
                                <w:b/>
                                <w:sz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A7016C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43.9pt;margin-top:-45pt;width:395.1pt;height:110.6pt;z-index:-251657216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RpXIAIAAB4EAAAOAAAAZHJzL2Uyb0RvYy54bWysU9tuGyEQfa/Uf0C813uRHScrr6PUqatK&#10;aVop6QewLOtFBYYC9q779R1Yx7HSt6o8IGCGw5kzh9XtqBU5COclmJoWs5wSYTi00uxq+uN5++Ga&#10;Eh+YaZkCI2p6FJ7ert+/Ww22EiX0oFrhCIIYXw22pn0Itsoyz3uhmZ+BFQaDHTjNAm7dLmsdGxBd&#10;q6zM86tsANdaB1x4j6f3U5CuE37XCR6+dZ0XgaiaIreQZpfmJs7ZesWqnWO2l/xEg/0DC82kwUfP&#10;UPcsMLJ38i8oLbkDD12YcdAZdJ3kItWA1RT5m2qeemZFqgXF8fYsk/9/sPzx8N0R2da0LJaUGKax&#10;Sc9iDOQjjKSM+gzWV5j2ZDExjHiMfU61evsA/KcnBjY9Mztx5xwMvWAt8ivizezi6oTjI0gzfIUW&#10;n2H7AAlo7JyO4qEcBNGxT8dzbyIVjoeLvFgulxjiGCvm+fyqTN3LWPVy3TofPgvQJC5q6rD5CZ4d&#10;HnyIdFj1khJf86Bku5VKpY3bNRvlyIGhUbZppArepClDhpreLMpFQjYQ7ycPaRnQyErqml7ncUzW&#10;inJ8Mm1KCUyqaY1MlDnpEyWZxAljM2JiFK2B9ohKOZgMix8MFz2435QMaNaa+l975gQl6otBtW+K&#10;+Ty6O23miyVKQ9xlpLmMMMMRqqaBkmm5CelHJB3sHXZlK5Ner0xOXNGEScbTh4kuv9ynrNdvvf4D&#10;AAD//wMAUEsDBBQABgAIAAAAIQAwpbf03QAAAAgBAAAPAAAAZHJzL2Rvd25yZXYueG1sTI/NTsMw&#10;EITvSLyDtUjcWrtB/DTEqSoqLhyQKEhwdGMnjrDXlu2m4e1ZTvS2oxnNftNsZu/YZFIeA0pYLQUw&#10;g13QIw4SPt6fFw/AclGolQtoJPyYDJv28qJRtQ4nfDPTvgyMSjDXSoItJdac584ar/IyRIPk9SF5&#10;VUimgeukTlTuHa+EuONejUgfrIrmyZrue3/0Ej69HfUuvX712k27l357G+cUpby+mrePwIqZy38Y&#10;/vAJHVpiOoQj6sycBBpSJCzWgg6y79eiAnag3M2qAt42/HxA+wsAAP//AwBQSwECLQAUAAYACAAA&#10;ACEAtoM4kv4AAADhAQAAEwAAAAAAAAAAAAAAAAAAAAAAW0NvbnRlbnRfVHlwZXNdLnhtbFBLAQIt&#10;ABQABgAIAAAAIQA4/SH/1gAAAJQBAAALAAAAAAAAAAAAAAAAAC8BAABfcmVscy8ucmVsc1BLAQIt&#10;ABQABgAIAAAAIQCCoRpXIAIAAB4EAAAOAAAAAAAAAAAAAAAAAC4CAABkcnMvZTJvRG9jLnhtbFBL&#10;AQItABQABgAIAAAAIQAwpbf03QAAAAgBAAAPAAAAAAAAAAAAAAAAAHoEAABkcnMvZG93bnJldi54&#10;bWxQSwUGAAAAAAQABADzAAAAhAUAAAAA&#10;" stroked="f">
                <v:textbox style="mso-fit-shape-to-text:t">
                  <w:txbxContent>
                    <w:p w:rsidR="004E148E" w:rsidRPr="004E148E" w:rsidRDefault="004E148E">
                      <w:pPr>
                        <w:rPr>
                          <w:b/>
                          <w:sz w:val="24"/>
                        </w:rPr>
                      </w:pPr>
                      <w:r w:rsidRPr="004E148E">
                        <w:rPr>
                          <w:b/>
                          <w:sz w:val="24"/>
                        </w:rPr>
                        <w:t>Kevin, Karla &amp; La Banda – Wrecking Ball (Originally by Miley Cyrus</w:t>
                      </w:r>
                      <w:r w:rsidR="004E5B4B">
                        <w:rPr>
                          <w:b/>
                          <w:sz w:val="24"/>
                        </w:rPr>
                        <w:t>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DE0A75" w:rsidRPr="004E148E" w:rsidRDefault="00037BE0" w:rsidP="004E148E">
      <w:pPr>
        <w:jc w:val="center"/>
        <w:rPr>
          <w:rFonts w:ascii="Comic Sans MS" w:hAnsi="Comic Sans MS" w:cs="Arial"/>
          <w:b/>
          <w:sz w:val="32"/>
          <w:szCs w:val="32"/>
        </w:rPr>
      </w:pPr>
      <w:r>
        <w:rPr>
          <w:rFonts w:ascii="Comic Sans MS" w:hAnsi="Comic Sans MS"/>
          <w:b/>
          <w:sz w:val="32"/>
          <w:szCs w:val="32"/>
        </w:rPr>
        <w:t>f</w:t>
      </w:r>
      <w:r w:rsidR="004E148E" w:rsidRPr="004E148E">
        <w:rPr>
          <w:rFonts w:ascii="Comic Sans MS" w:hAnsi="Comic Sans MS"/>
          <w:b/>
          <w:sz w:val="32"/>
          <w:szCs w:val="32"/>
        </w:rPr>
        <w:t xml:space="preserve">uego 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 xml:space="preserve">destruir 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 xml:space="preserve">mentiré  fue 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 xml:space="preserve">fuerte 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 xml:space="preserve"> guerra 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>amaré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 xml:space="preserve"> hiciste 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 xml:space="preserve">fuerza </w:t>
      </w:r>
      <w:r w:rsidR="004E148E">
        <w:rPr>
          <w:rFonts w:ascii="Comic Sans MS" w:hAnsi="Comic Sans MS"/>
          <w:b/>
          <w:sz w:val="32"/>
          <w:szCs w:val="32"/>
        </w:rPr>
        <w:t xml:space="preserve">  </w:t>
      </w:r>
      <w:r w:rsidR="004E148E" w:rsidRPr="004E148E">
        <w:rPr>
          <w:rFonts w:ascii="Comic Sans MS" w:hAnsi="Comic Sans MS"/>
          <w:b/>
          <w:sz w:val="32"/>
          <w:szCs w:val="32"/>
        </w:rPr>
        <w:t>hoy</w:t>
      </w:r>
    </w:p>
    <w:sectPr w:rsidR="00DE0A75" w:rsidRPr="004E148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0F51" w:rsidRDefault="00FD0F51" w:rsidP="004E148E">
      <w:pPr>
        <w:spacing w:after="0" w:line="240" w:lineRule="auto"/>
      </w:pPr>
      <w:r>
        <w:separator/>
      </w:r>
    </w:p>
  </w:endnote>
  <w:endnote w:type="continuationSeparator" w:id="0">
    <w:p w:rsidR="00FD0F51" w:rsidRDefault="00FD0F51" w:rsidP="004E14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0F51" w:rsidRDefault="00FD0F51" w:rsidP="004E148E">
      <w:pPr>
        <w:spacing w:after="0" w:line="240" w:lineRule="auto"/>
      </w:pPr>
      <w:r>
        <w:separator/>
      </w:r>
    </w:p>
  </w:footnote>
  <w:footnote w:type="continuationSeparator" w:id="0">
    <w:p w:rsidR="00FD0F51" w:rsidRDefault="00FD0F51" w:rsidP="004E148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148E"/>
    <w:rsid w:val="00037BE0"/>
    <w:rsid w:val="00041CA7"/>
    <w:rsid w:val="00200E29"/>
    <w:rsid w:val="00242B0A"/>
    <w:rsid w:val="004C16DB"/>
    <w:rsid w:val="004E148E"/>
    <w:rsid w:val="004E5B4B"/>
    <w:rsid w:val="007814B0"/>
    <w:rsid w:val="00A21BC6"/>
    <w:rsid w:val="00DD03BD"/>
    <w:rsid w:val="00F26FD2"/>
    <w:rsid w:val="00FD0F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51C5633-F2B9-4F0D-91CB-F0AEFD5DC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4E148E"/>
  </w:style>
  <w:style w:type="table" w:styleId="TableGrid">
    <w:name w:val="Table Grid"/>
    <w:basedOn w:val="TableNormal"/>
    <w:uiPriority w:val="39"/>
    <w:rsid w:val="004E14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E14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148E"/>
  </w:style>
  <w:style w:type="paragraph" w:styleId="Footer">
    <w:name w:val="footer"/>
    <w:basedOn w:val="Normal"/>
    <w:link w:val="FooterChar"/>
    <w:uiPriority w:val="99"/>
    <w:unhideWhenUsed/>
    <w:rsid w:val="004E148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148E"/>
  </w:style>
  <w:style w:type="paragraph" w:styleId="BalloonText">
    <w:name w:val="Balloon Text"/>
    <w:basedOn w:val="Normal"/>
    <w:link w:val="BalloonTextChar"/>
    <w:uiPriority w:val="99"/>
    <w:semiHidden/>
    <w:unhideWhenUsed/>
    <w:rsid w:val="00242B0A"/>
    <w:pPr>
      <w:spacing w:after="0" w:line="240" w:lineRule="auto"/>
    </w:pPr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2B0A"/>
    <w:rPr>
      <w:rFonts w:ascii="Arial" w:hAnsi="Arial" w:cs="Arial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812B59AE</Template>
  <TotalTime>27</TotalTime>
  <Pages>1</Pages>
  <Words>220</Words>
  <Characters>1258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Voyager Academy</Company>
  <LinksUpToDate>false</LinksUpToDate>
  <CharactersWithSpaces>1476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Paco Fernandez</dc:creator>
  <cp:keywords/>
  <dc:description/>
  <cp:lastModifiedBy>Paco Fernandez</cp:lastModifiedBy>
  <cp:revision>5</cp:revision>
  <cp:lastPrinted>2016-11-04T08:25:00Z</cp:lastPrinted>
  <dcterms:created xsi:type="dcterms:W3CDTF">2016-11-04T08:13:00Z</dcterms:created>
  <dcterms:modified xsi:type="dcterms:W3CDTF">2016-11-07T12:21:00Z</dcterms:modified>
</cp:coreProperties>
</file>