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98425" w14:textId="7984E8C8" w:rsidR="000852EB" w:rsidRPr="00BD0AB6" w:rsidRDefault="009F6990" w:rsidP="47C70C40">
      <w:pPr>
        <w:jc w:val="center"/>
        <w:rPr>
          <w:b/>
          <w:bCs/>
          <w:sz w:val="28"/>
          <w:szCs w:val="28"/>
        </w:rPr>
      </w:pPr>
      <w:r w:rsidRPr="00BD0AB6">
        <w:rPr>
          <w:b/>
          <w:bCs/>
          <w:sz w:val="28"/>
          <w:szCs w:val="28"/>
        </w:rPr>
        <w:t xml:space="preserve">Sebastián Osorio </w:t>
      </w:r>
      <w:r>
        <w:rPr>
          <w:b/>
          <w:bCs/>
          <w:sz w:val="28"/>
          <w:szCs w:val="28"/>
        </w:rPr>
        <w:t xml:space="preserve">- </w:t>
      </w:r>
      <w:r w:rsidR="00746135" w:rsidRPr="00BD0AB6">
        <w:rPr>
          <w:b/>
          <w:bCs/>
          <w:sz w:val="28"/>
          <w:szCs w:val="28"/>
        </w:rPr>
        <w:t>Without you</w:t>
      </w:r>
      <w:r>
        <w:rPr>
          <w:b/>
          <w:bCs/>
          <w:sz w:val="28"/>
          <w:szCs w:val="28"/>
        </w:rPr>
        <w:t xml:space="preserve"> </w:t>
      </w:r>
      <w:r w:rsidR="00746135" w:rsidRPr="00BD0AB6">
        <w:rPr>
          <w:b/>
          <w:bCs/>
          <w:sz w:val="28"/>
          <w:szCs w:val="28"/>
        </w:rPr>
        <w:t>(Originally by David Guetta ft. Usher)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3805"/>
      </w:tblGrid>
      <w:tr w:rsidR="00A3013F" w14:paraId="6909A53C" w14:textId="77777777" w:rsidTr="00746135">
        <w:tc>
          <w:tcPr>
            <w:tcW w:w="5211" w:type="dxa"/>
          </w:tcPr>
          <w:p w14:paraId="484A74F5" w14:textId="55986302" w:rsidR="00A3013F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gané, ni reiné</w:t>
            </w:r>
          </w:p>
          <w:p w14:paraId="13C1400C" w14:textId="520C37B7" w:rsidR="00746135" w:rsidRPr="00F822C4" w:rsidRDefault="00BD0AB6" w:rsidP="00A3013F">
            <w:pPr>
              <w:rPr>
                <w:sz w:val="34"/>
                <w:szCs w:val="34"/>
                <w:lang w:val="es-ES"/>
              </w:rPr>
            </w:pPr>
            <w:r>
              <w:rPr>
                <w:sz w:val="34"/>
                <w:szCs w:val="34"/>
                <w:lang w:val="es-ES"/>
              </w:rPr>
              <w:t>En este ______(1)</w:t>
            </w:r>
            <w:r w:rsidR="00746135" w:rsidRPr="00F822C4">
              <w:rPr>
                <w:sz w:val="34"/>
                <w:szCs w:val="34"/>
                <w:lang w:val="es-ES"/>
              </w:rPr>
              <w:t xml:space="preserve"> no podré</w:t>
            </w:r>
          </w:p>
          <w:p w14:paraId="5AD7D7CB" w14:textId="305458A9" w:rsidR="00A3013F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2EDA0CBC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446BD2BD" w14:textId="319A75E9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Perdida estoy, inú</w:t>
            </w:r>
            <w:r w:rsidR="00BD0AB6">
              <w:rPr>
                <w:sz w:val="34"/>
                <w:szCs w:val="34"/>
                <w:lang w:val="es-ES"/>
              </w:rPr>
              <w:t>til _____(2)</w:t>
            </w:r>
          </w:p>
          <w:p w14:paraId="233E6D90" w14:textId="2A54E663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Nunca seré la misma hoy</w:t>
            </w:r>
          </w:p>
          <w:p w14:paraId="16171A97" w14:textId="0420C102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77992152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46889EC3" w14:textId="7EB796F1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correré, n</w:t>
            </w:r>
            <w:r w:rsidR="00BD0AB6">
              <w:rPr>
                <w:sz w:val="34"/>
                <w:szCs w:val="34"/>
                <w:lang w:val="es-ES"/>
              </w:rPr>
              <w:t>o _____(3)</w:t>
            </w:r>
          </w:p>
          <w:p w14:paraId="43B980A5" w14:textId="0CFBC97D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Ya no podré</w:t>
            </w:r>
            <w:r w:rsidR="00BD0AB6">
              <w:rPr>
                <w:sz w:val="34"/>
                <w:szCs w:val="34"/>
                <w:lang w:val="es-ES"/>
              </w:rPr>
              <w:t xml:space="preserve"> volverlo a ______(4)</w:t>
            </w:r>
          </w:p>
          <w:p w14:paraId="330E61E8" w14:textId="2BDD5F9D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66A9CBBF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0E03A6F5" w14:textId="770DDF4C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dejaré de luchar</w:t>
            </w:r>
          </w:p>
          <w:p w14:paraId="40FC92EA" w14:textId="0410BE30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 xml:space="preserve">Lo que quiero </w:t>
            </w:r>
            <w:r w:rsidR="00BD0AB6">
              <w:rPr>
                <w:sz w:val="34"/>
                <w:szCs w:val="34"/>
                <w:lang w:val="es-ES"/>
              </w:rPr>
              <w:t>es ______(5)</w:t>
            </w:r>
            <w:r w:rsidRPr="00F822C4">
              <w:rPr>
                <w:sz w:val="34"/>
                <w:szCs w:val="34"/>
                <w:lang w:val="es-ES"/>
              </w:rPr>
              <w:t xml:space="preserve"> estar</w:t>
            </w:r>
          </w:p>
          <w:p w14:paraId="4515EE3E" w14:textId="01C07E52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Y estoy, sin ti</w:t>
            </w:r>
          </w:p>
          <w:p w14:paraId="50BAD206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7A8CA4BA" w14:textId="691655C6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Estoy, estoy, estoy,</w:t>
            </w:r>
          </w:p>
          <w:p w14:paraId="488A0E4A" w14:textId="50DE5904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Estoy sin ti (x3)</w:t>
            </w:r>
          </w:p>
          <w:p w14:paraId="735318DA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128C0990" w14:textId="0F0EB4F3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Yo lo sé, m</w:t>
            </w:r>
            <w:r w:rsidR="00BD0AB6">
              <w:rPr>
                <w:sz w:val="34"/>
                <w:szCs w:val="34"/>
                <w:lang w:val="es-ES"/>
              </w:rPr>
              <w:t>i ______(6)</w:t>
            </w:r>
            <w:r w:rsidRPr="00F822C4">
              <w:rPr>
                <w:sz w:val="34"/>
                <w:szCs w:val="34"/>
                <w:lang w:val="es-ES"/>
              </w:rPr>
              <w:t xml:space="preserve"> es</w:t>
            </w:r>
          </w:p>
          <w:p w14:paraId="21579FE6" w14:textId="1AEA0CC9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Pero no acepto que lejos estés</w:t>
            </w:r>
          </w:p>
          <w:p w14:paraId="217A9F93" w14:textId="295A308F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0405B71E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660A6561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7E12186D" w14:textId="77777777" w:rsidR="00746135" w:rsidRPr="00F822C4" w:rsidRDefault="00746135" w:rsidP="00A3013F">
            <w:pPr>
              <w:rPr>
                <w:sz w:val="34"/>
                <w:szCs w:val="34"/>
                <w:lang w:val="es-ES"/>
              </w:rPr>
            </w:pPr>
          </w:p>
          <w:p w14:paraId="19B8E7D1" w14:textId="77777777" w:rsidR="00A3013F" w:rsidRPr="00F822C4" w:rsidRDefault="00A3013F" w:rsidP="00746135">
            <w:pPr>
              <w:rPr>
                <w:sz w:val="34"/>
                <w:szCs w:val="34"/>
                <w:lang w:val="es-ES"/>
              </w:rPr>
            </w:pPr>
          </w:p>
        </w:tc>
        <w:tc>
          <w:tcPr>
            <w:tcW w:w="3805" w:type="dxa"/>
          </w:tcPr>
          <w:p w14:paraId="5C7A2A21" w14:textId="0802A3EA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te dejaré, estarí</w:t>
            </w:r>
            <w:r w:rsidR="00BD0AB6">
              <w:rPr>
                <w:sz w:val="34"/>
                <w:szCs w:val="34"/>
                <w:lang w:val="es-ES"/>
              </w:rPr>
              <w:t>a ______(7)</w:t>
            </w:r>
          </w:p>
          <w:p w14:paraId="55AF15C5" w14:textId="039FE23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 xml:space="preserve">Paso </w:t>
            </w:r>
            <w:r w:rsidR="00BD0AB6">
              <w:rPr>
                <w:sz w:val="34"/>
                <w:szCs w:val="34"/>
                <w:lang w:val="es-ES"/>
              </w:rPr>
              <w:t>sin dormir una _____(8)</w:t>
            </w:r>
            <w:r w:rsidRPr="00F822C4">
              <w:rPr>
                <w:sz w:val="34"/>
                <w:szCs w:val="34"/>
                <w:lang w:val="es-ES"/>
              </w:rPr>
              <w:t xml:space="preserve"> más</w:t>
            </w:r>
          </w:p>
          <w:p w14:paraId="38E301FB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77CFC4BC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</w:p>
          <w:p w14:paraId="78BB563B" w14:textId="07CB7B79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seguiré, no subiré</w:t>
            </w:r>
          </w:p>
          <w:p w14:paraId="45E8120A" w14:textId="0FF34162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 xml:space="preserve">Si </w:t>
            </w:r>
            <w:r w:rsidR="00BD0AB6">
              <w:rPr>
                <w:sz w:val="34"/>
                <w:szCs w:val="34"/>
                <w:lang w:val="es-ES"/>
              </w:rPr>
              <w:t>tú no _____(9)</w:t>
            </w:r>
            <w:r w:rsidRPr="00F822C4">
              <w:rPr>
                <w:sz w:val="34"/>
                <w:szCs w:val="34"/>
                <w:lang w:val="es-ES"/>
              </w:rPr>
              <w:t xml:space="preserve"> me detendré</w:t>
            </w:r>
          </w:p>
          <w:p w14:paraId="3772E5F9" w14:textId="283979C6" w:rsidR="00746135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400175D3" w14:textId="77777777" w:rsidR="000C3E43" w:rsidRPr="00F822C4" w:rsidRDefault="000C3E43" w:rsidP="00746135">
            <w:pPr>
              <w:rPr>
                <w:sz w:val="34"/>
                <w:szCs w:val="34"/>
                <w:lang w:val="es-ES"/>
              </w:rPr>
            </w:pPr>
          </w:p>
          <w:p w14:paraId="268C3C02" w14:textId="43545EDD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puedo ver, ciega estoy</w:t>
            </w:r>
          </w:p>
          <w:p w14:paraId="6CE6D08C" w14:textId="729D7F49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Perdí</w:t>
            </w:r>
            <w:r w:rsidR="00BD0AB6">
              <w:rPr>
                <w:sz w:val="34"/>
                <w:szCs w:val="34"/>
                <w:lang w:val="es-ES"/>
              </w:rPr>
              <w:t xml:space="preserve"> mi mente y ______(10)</w:t>
            </w:r>
          </w:p>
          <w:p w14:paraId="6DDB710F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168D435D" w14:textId="7797462C" w:rsidR="00746135" w:rsidRDefault="00746135" w:rsidP="00746135">
            <w:pPr>
              <w:rPr>
                <w:sz w:val="34"/>
                <w:szCs w:val="34"/>
                <w:lang w:val="es-ES"/>
              </w:rPr>
            </w:pPr>
          </w:p>
          <w:p w14:paraId="3018FF2A" w14:textId="77777777" w:rsidR="000C3E43" w:rsidRPr="00F822C4" w:rsidRDefault="000C3E43" w:rsidP="000C3E43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Estoy, estoy, estoy,</w:t>
            </w:r>
          </w:p>
          <w:p w14:paraId="4A01C3A3" w14:textId="77777777" w:rsidR="000C3E43" w:rsidRPr="00F822C4" w:rsidRDefault="000C3E43" w:rsidP="000C3E43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Estoy sin ti (x3)</w:t>
            </w:r>
          </w:p>
          <w:p w14:paraId="016C0990" w14:textId="77777777" w:rsidR="000C3E43" w:rsidRPr="00F822C4" w:rsidRDefault="000C3E43" w:rsidP="00746135">
            <w:pPr>
              <w:rPr>
                <w:sz w:val="34"/>
                <w:szCs w:val="34"/>
                <w:lang w:val="es-ES"/>
              </w:rPr>
            </w:pPr>
          </w:p>
          <w:p w14:paraId="7810FE94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No gané ni reiné</w:t>
            </w:r>
          </w:p>
          <w:p w14:paraId="3F037B50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En este juego</w:t>
            </w:r>
            <w:bookmarkStart w:id="0" w:name="_GoBack"/>
            <w:bookmarkEnd w:id="0"/>
            <w:r w:rsidRPr="00F822C4">
              <w:rPr>
                <w:sz w:val="34"/>
                <w:szCs w:val="34"/>
                <w:lang w:val="es-ES"/>
              </w:rPr>
              <w:t xml:space="preserve"> no podré</w:t>
            </w:r>
          </w:p>
          <w:p w14:paraId="039E762C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  <w:r w:rsidRPr="00F822C4">
              <w:rPr>
                <w:sz w:val="34"/>
                <w:szCs w:val="34"/>
                <w:lang w:val="es-ES"/>
              </w:rPr>
              <w:t>Sin ti, sin ti</w:t>
            </w:r>
          </w:p>
          <w:p w14:paraId="414B127C" w14:textId="77777777" w:rsidR="00746135" w:rsidRPr="00F822C4" w:rsidRDefault="00746135" w:rsidP="00746135">
            <w:pPr>
              <w:rPr>
                <w:sz w:val="34"/>
                <w:szCs w:val="34"/>
                <w:lang w:val="es-ES"/>
              </w:rPr>
            </w:pPr>
          </w:p>
          <w:p w14:paraId="5CE04C50" w14:textId="0C24A602" w:rsidR="00A3013F" w:rsidRPr="00F822C4" w:rsidRDefault="00A3013F" w:rsidP="00A3013F">
            <w:pPr>
              <w:rPr>
                <w:sz w:val="34"/>
                <w:szCs w:val="34"/>
                <w:lang w:val="es-ES"/>
              </w:rPr>
            </w:pPr>
          </w:p>
        </w:tc>
      </w:tr>
    </w:tbl>
    <w:p w14:paraId="06E2FC63" w14:textId="77777777" w:rsidR="00A3013F" w:rsidRPr="00F822C4" w:rsidRDefault="00A3013F" w:rsidP="00BD0AB6">
      <w:pPr>
        <w:jc w:val="center"/>
        <w:rPr>
          <w:sz w:val="34"/>
          <w:szCs w:val="34"/>
          <w:lang w:val="es-ES"/>
        </w:rPr>
      </w:pPr>
    </w:p>
    <w:p w14:paraId="6338AAF9" w14:textId="79071A17" w:rsidR="00A3013F" w:rsidRPr="00F822C4" w:rsidRDefault="00BD0AB6" w:rsidP="00BD0AB6">
      <w:pPr>
        <w:jc w:val="center"/>
        <w:rPr>
          <w:b/>
          <w:sz w:val="34"/>
          <w:szCs w:val="34"/>
          <w:lang w:val="es-ES"/>
        </w:rPr>
      </w:pPr>
      <w:r>
        <w:rPr>
          <w:b/>
          <w:sz w:val="34"/>
          <w:szCs w:val="34"/>
          <w:lang w:val="es-ES"/>
        </w:rPr>
        <w:t>soy     corazón      volaré      noche      culpa      bien      juego juntos      estás      hacer</w:t>
      </w:r>
    </w:p>
    <w:p w14:paraId="090C9B7D" w14:textId="6B494272" w:rsidR="00217279" w:rsidRDefault="000C3E43" w:rsidP="002A6418">
      <w:pPr>
        <w:jc w:val="center"/>
        <w:rPr>
          <w:b/>
          <w:sz w:val="32"/>
          <w:szCs w:val="32"/>
          <w:lang w:val="es-ES"/>
        </w:rPr>
      </w:pPr>
      <w:hyperlink r:id="rId4" w:history="1">
        <w:r w:rsidR="00F822C4" w:rsidRPr="005766AB">
          <w:rPr>
            <w:rStyle w:val="Hyperlink"/>
            <w:b/>
            <w:sz w:val="32"/>
            <w:szCs w:val="32"/>
            <w:lang w:val="es-ES"/>
          </w:rPr>
          <w:t>https://www.youtube.com/watch?v=sebL0YbfwTw</w:t>
        </w:r>
      </w:hyperlink>
    </w:p>
    <w:p w14:paraId="19E50756" w14:textId="77777777" w:rsidR="00F822C4" w:rsidRPr="002A6418" w:rsidRDefault="00F822C4" w:rsidP="002A6418">
      <w:pPr>
        <w:jc w:val="center"/>
        <w:rPr>
          <w:b/>
          <w:sz w:val="32"/>
          <w:szCs w:val="32"/>
          <w:lang w:val="es-ES"/>
        </w:rPr>
      </w:pPr>
    </w:p>
    <w:sectPr w:rsidR="00F822C4" w:rsidRPr="002A64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13F"/>
    <w:rsid w:val="000556A8"/>
    <w:rsid w:val="000852EB"/>
    <w:rsid w:val="000C3E43"/>
    <w:rsid w:val="00217279"/>
    <w:rsid w:val="002A6418"/>
    <w:rsid w:val="002F38CC"/>
    <w:rsid w:val="00476513"/>
    <w:rsid w:val="004C16DB"/>
    <w:rsid w:val="005F632A"/>
    <w:rsid w:val="006373C5"/>
    <w:rsid w:val="00746135"/>
    <w:rsid w:val="00880139"/>
    <w:rsid w:val="009F6990"/>
    <w:rsid w:val="00A21BC6"/>
    <w:rsid w:val="00A3013F"/>
    <w:rsid w:val="00BD0AB6"/>
    <w:rsid w:val="00F26FD2"/>
    <w:rsid w:val="00F822C4"/>
    <w:rsid w:val="47C7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898425"/>
  <w15:docId w15:val="{0B0364DC-6D18-4CCA-B7DF-4CFFDF801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0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6418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418"/>
    <w:rPr>
      <w:rFonts w:ascii="Calibri" w:hAnsi="Calibr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72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sebL0Ybfw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AD57FC24</Template>
  <TotalTime>18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Voyager Academy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Fernandez</dc:creator>
  <cp:keywords/>
  <dc:description/>
  <cp:lastModifiedBy>Paco Fernandez</cp:lastModifiedBy>
  <cp:revision>7</cp:revision>
  <cp:lastPrinted>2018-05-15T09:28:00Z</cp:lastPrinted>
  <dcterms:created xsi:type="dcterms:W3CDTF">2018-05-15T07:01:00Z</dcterms:created>
  <dcterms:modified xsi:type="dcterms:W3CDTF">2018-05-15T10:07:00Z</dcterms:modified>
</cp:coreProperties>
</file>